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EE9" w:rsidRDefault="00817EE9">
      <w:bookmarkStart w:id="0" w:name="_GoBack"/>
      <w:r w:rsidRPr="00ED13F1"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i1025" type="#_x0000_t75" style="width:693pt;height:437.25pt;visibility:visible">
            <v:imagedata r:id="rId4" o:title="" croptop="6319f" cropbottom="4774f" cropleft="8572f" cropright="8465f"/>
          </v:shape>
        </w:pict>
      </w:r>
      <w:bookmarkEnd w:id="0"/>
    </w:p>
    <w:sectPr w:rsidR="00817EE9" w:rsidSect="00AD173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1730"/>
    <w:rsid w:val="00054751"/>
    <w:rsid w:val="0014208A"/>
    <w:rsid w:val="007513CE"/>
    <w:rsid w:val="00817EE9"/>
    <w:rsid w:val="00865A86"/>
    <w:rsid w:val="00AD1730"/>
    <w:rsid w:val="00DB4520"/>
    <w:rsid w:val="00ED1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52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D1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D1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Furdan Mária</dc:creator>
  <cp:keywords/>
  <dc:description/>
  <cp:lastModifiedBy>User</cp:lastModifiedBy>
  <cp:revision>2</cp:revision>
  <dcterms:created xsi:type="dcterms:W3CDTF">2019-08-06T13:46:00Z</dcterms:created>
  <dcterms:modified xsi:type="dcterms:W3CDTF">2019-08-06T13:46:00Z</dcterms:modified>
</cp:coreProperties>
</file>